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E6" w:rsidRDefault="005C66E6" w:rsidP="005C66E6">
      <w:pPr>
        <w:ind w:left="6663"/>
      </w:pPr>
      <w:bookmarkStart w:id="0" w:name="_GoBack"/>
      <w:bookmarkEnd w:id="0"/>
      <w:r>
        <w:t>ДО</w:t>
      </w:r>
    </w:p>
    <w:p w:rsidR="005C66E6" w:rsidRDefault="005C66E6" w:rsidP="005C66E6">
      <w:pPr>
        <w:ind w:left="6663"/>
      </w:pPr>
    </w:p>
    <w:p w:rsidR="005C66E6" w:rsidRDefault="005C66E6" w:rsidP="005C66E6">
      <w:pPr>
        <w:ind w:left="6663"/>
        <w:jc w:val="both"/>
      </w:pPr>
      <w:r>
        <w:t>КМЕТА НА</w:t>
      </w:r>
    </w:p>
    <w:p w:rsidR="005C66E6" w:rsidRDefault="005C66E6" w:rsidP="005C66E6">
      <w:pPr>
        <w:ind w:left="6663"/>
        <w:jc w:val="both"/>
        <w:rPr>
          <w:i/>
        </w:rPr>
      </w:pPr>
      <w:r>
        <w:t>…………….…………</w:t>
      </w:r>
      <w:r>
        <w:rPr>
          <w:i/>
        </w:rPr>
        <w:t>.</w:t>
      </w:r>
    </w:p>
    <w:p w:rsidR="005C66E6" w:rsidRDefault="005C66E6" w:rsidP="005C66E6">
      <w:pPr>
        <w:ind w:left="6946"/>
        <w:jc w:val="both"/>
        <w:rPr>
          <w:i/>
        </w:rPr>
      </w:pPr>
      <w:r>
        <w:rPr>
          <w:i/>
        </w:rPr>
        <w:t>(община/район)</w:t>
      </w:r>
    </w:p>
    <w:p w:rsidR="005C66E6" w:rsidRDefault="005C66E6" w:rsidP="005C66E6">
      <w:pPr>
        <w:jc w:val="both"/>
        <w:rPr>
          <w:i/>
        </w:rPr>
      </w:pPr>
    </w:p>
    <w:p w:rsidR="005C66E6" w:rsidRDefault="005C66E6" w:rsidP="005C66E6">
      <w:pPr>
        <w:pStyle w:val="2"/>
        <w:ind w:right="-2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 А Я В Л Е Н И Е</w:t>
      </w:r>
    </w:p>
    <w:p w:rsidR="005C66E6" w:rsidRDefault="005C66E6" w:rsidP="005C66E6">
      <w:pPr>
        <w:pStyle w:val="3"/>
        <w:ind w:right="-2" w:firstLine="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издаване на удостоверение за декларирани данни</w:t>
      </w:r>
    </w:p>
    <w:p w:rsidR="005C66E6" w:rsidRDefault="005C66E6" w:rsidP="005C66E6">
      <w:pPr>
        <w:jc w:val="center"/>
      </w:pPr>
      <w:r>
        <w:rPr>
          <w:color w:val="000000"/>
          <w:spacing w:val="6"/>
        </w:rPr>
        <w:t>(</w:t>
      </w:r>
      <w:r>
        <w:rPr>
          <w:i/>
          <w:color w:val="000000"/>
          <w:spacing w:val="6"/>
        </w:rPr>
        <w:t>Уникален идентификатор на административната услуга - 2071</w:t>
      </w:r>
      <w:r>
        <w:rPr>
          <w:color w:val="000000"/>
          <w:spacing w:val="6"/>
        </w:rPr>
        <w:t>)</w:t>
      </w:r>
    </w:p>
    <w:p w:rsidR="005C66E6" w:rsidRDefault="005C66E6" w:rsidP="005C66E6">
      <w:pPr>
        <w:spacing w:before="120"/>
      </w:pPr>
      <w:r>
        <w:t>От …………………………………………………………………………………..………….</w:t>
      </w:r>
    </w:p>
    <w:p w:rsidR="005C66E6" w:rsidRDefault="005C66E6" w:rsidP="005C66E6">
      <w:pPr>
        <w:spacing w:line="360" w:lineRule="auto"/>
        <w:jc w:val="center"/>
        <w:rPr>
          <w:i/>
          <w:color w:val="000000"/>
          <w:sz w:val="20"/>
        </w:rPr>
      </w:pPr>
      <w:r>
        <w:rPr>
          <w:i/>
          <w:color w:val="000000"/>
          <w:sz w:val="20"/>
        </w:rPr>
        <w:t>(посочете трите имена на физическото лице или наименованието на юридическото лице)</w:t>
      </w:r>
    </w:p>
    <w:p w:rsidR="005C66E6" w:rsidRDefault="005C66E6" w:rsidP="005C66E6">
      <w:pPr>
        <w:spacing w:line="360" w:lineRule="auto"/>
        <w:jc w:val="both"/>
        <w:rPr>
          <w:color w:val="000000"/>
        </w:rPr>
      </w:pPr>
      <w:r>
        <w:rPr>
          <w:color w:val="000000"/>
        </w:rPr>
        <w:t>ЕГН/ЕИК…………………………………….., постоянен/настоящ адрес или адрес на управление на юридическото лице: гр./с. ........................................, община………..……, област……………………. ул. (ж.к.) ……………………………………………………., тел.: ………...................., електронна поща .......................................</w:t>
      </w:r>
    </w:p>
    <w:p w:rsidR="005C66E6" w:rsidRDefault="005C66E6" w:rsidP="005C66E6">
      <w:pPr>
        <w:spacing w:before="120"/>
        <w:jc w:val="both"/>
      </w:pPr>
      <w:r>
        <w:rPr>
          <w:caps/>
          <w:color w:val="000000"/>
        </w:rPr>
        <w:t>ю</w:t>
      </w:r>
      <w:r>
        <w:rPr>
          <w:color w:val="000000"/>
        </w:rPr>
        <w:t>ридическото лице</w:t>
      </w:r>
      <w:r>
        <w:t xml:space="preserve"> се представлява от ……………………………………………………</w:t>
      </w:r>
    </w:p>
    <w:p w:rsidR="005C66E6" w:rsidRDefault="005C66E6" w:rsidP="005C66E6">
      <w:pPr>
        <w:spacing w:before="120"/>
        <w:jc w:val="both"/>
      </w:pPr>
      <w:r>
        <w:t>………………………………………………………………………………………………….</w:t>
      </w:r>
    </w:p>
    <w:p w:rsidR="005C66E6" w:rsidRDefault="005C66E6" w:rsidP="005C66E6">
      <w:pPr>
        <w:jc w:val="center"/>
        <w:rPr>
          <w:i/>
          <w:sz w:val="20"/>
        </w:rPr>
      </w:pPr>
      <w:r>
        <w:rPr>
          <w:i/>
          <w:sz w:val="20"/>
        </w:rPr>
        <w:t>(трите имена на представителя/пълномощника и ЕГН)</w:t>
      </w:r>
    </w:p>
    <w:p w:rsidR="005C66E6" w:rsidRDefault="005C66E6" w:rsidP="005C66E6">
      <w:pPr>
        <w:spacing w:before="120"/>
        <w:jc w:val="both"/>
      </w:pPr>
      <w:r>
        <w:t>№/дата на пълномощното ……………………………………………………..…………….</w:t>
      </w:r>
    </w:p>
    <w:p w:rsidR="005C66E6" w:rsidRDefault="005C66E6" w:rsidP="005C66E6">
      <w:pPr>
        <w:spacing w:before="120"/>
        <w:ind w:firstLine="709"/>
        <w:jc w:val="both"/>
      </w:pPr>
      <w:r>
        <w:t>Заявявам желанието си да ми бъде издадено удостоверение за декларирани данни, което ми е необходимо във връзка с ..........................................................................</w:t>
      </w:r>
    </w:p>
    <w:p w:rsidR="005C66E6" w:rsidRDefault="005C66E6" w:rsidP="005C66E6">
      <w:pPr>
        <w:spacing w:before="120"/>
        <w:ind w:firstLine="709"/>
        <w:jc w:val="both"/>
      </w:pPr>
      <w:r>
        <w:t>Прилагам документ за платена такса, освен ако плащането е извършено по електронен път.</w:t>
      </w:r>
    </w:p>
    <w:p w:rsidR="005C66E6" w:rsidRDefault="005C66E6" w:rsidP="005C66E6">
      <w:pPr>
        <w:numPr>
          <w:ilvl w:val="0"/>
          <w:numId w:val="6"/>
        </w:numPr>
        <w:ind w:left="284" w:firstLine="567"/>
        <w:jc w:val="both"/>
        <w:textAlignment w:val="center"/>
        <w:rPr>
          <w:rFonts w:eastAsia="Arial Unicode MS"/>
        </w:rPr>
      </w:pPr>
      <w:r>
        <w:rPr>
          <w:rFonts w:eastAsia="Arial Unicode MS"/>
        </w:rPr>
        <w:t>Плащането е извършено по електронен път (</w:t>
      </w:r>
      <w:r>
        <w:rPr>
          <w:rFonts w:eastAsia="Arial Unicode MS"/>
          <w:i/>
        </w:rPr>
        <w:t>отбележете със знак</w:t>
      </w:r>
      <w:r>
        <w:rPr>
          <w:rFonts w:eastAsia="Arial Unicode MS"/>
          <w:lang w:bidi="bg-BG"/>
        </w:rPr>
        <w:t xml:space="preserve"> </w:t>
      </w:r>
      <w:r>
        <w:rPr>
          <w:rFonts w:eastAsia="Arial Unicode MS"/>
          <w:lang w:bidi="bg-BG"/>
        </w:rPr>
        <w:sym w:font="Wingdings 2" w:char="F054"/>
      </w:r>
      <w:r>
        <w:rPr>
          <w:rFonts w:eastAsia="Arial Unicode MS"/>
          <w:lang w:bidi="bg-BG"/>
        </w:rPr>
        <w:t xml:space="preserve">, </w:t>
      </w:r>
      <w:r>
        <w:rPr>
          <w:rFonts w:eastAsia="Arial Unicode MS"/>
          <w:i/>
        </w:rPr>
        <w:t>когато плащането е извършено по електронен път</w:t>
      </w:r>
      <w:r>
        <w:rPr>
          <w:rFonts w:eastAsia="Arial Unicode MS"/>
        </w:rPr>
        <w:t>).</w:t>
      </w:r>
    </w:p>
    <w:p w:rsidR="005C66E6" w:rsidRDefault="005C66E6" w:rsidP="005C66E6">
      <w:pPr>
        <w:spacing w:before="120"/>
        <w:ind w:firstLine="425"/>
        <w:jc w:val="both"/>
      </w:pPr>
      <w:r>
        <w:t>Желая издаденият индивидуален административен акт да бъде получен:</w:t>
      </w:r>
    </w:p>
    <w:p w:rsidR="005C66E6" w:rsidRDefault="005C66E6" w:rsidP="005C66E6">
      <w:pPr>
        <w:ind w:left="425" w:right="-425"/>
        <w:jc w:val="both"/>
      </w:pPr>
      <w:r>
        <w:sym w:font="Times New Roman" w:char="F00A"/>
      </w:r>
      <w:r>
        <w:t xml:space="preserve"> Лично от звеното за административно обслужване</w:t>
      </w:r>
    </w:p>
    <w:p w:rsidR="005C66E6" w:rsidRDefault="005C66E6" w:rsidP="005C66E6">
      <w:pPr>
        <w:ind w:left="425" w:right="-1"/>
      </w:pPr>
      <w:r>
        <w:sym w:font="Times New Roman" w:char="F00A"/>
      </w:r>
      <w:r>
        <w:t xml:space="preserve"> Чрез лицензиран пощенски оператор на адрес:.........................................................</w:t>
      </w:r>
    </w:p>
    <w:p w:rsidR="005C66E6" w:rsidRDefault="005C66E6" w:rsidP="005C66E6">
      <w:pPr>
        <w:ind w:left="425" w:right="-1" w:hanging="425"/>
      </w:pPr>
      <w:r>
        <w:t>…………………………………………………………………………………………………,</w:t>
      </w:r>
    </w:p>
    <w:p w:rsidR="005C66E6" w:rsidRDefault="005C66E6" w:rsidP="005C66E6">
      <w:pPr>
        <w:jc w:val="both"/>
      </w:pPr>
      <w:r>
        <w:t>като декларирам, че пощенските разходи са за моя сметка, платими при получаването на акта за вътрешни пощенски пратки, и съм съгласен документите да бъдат пренасяни от оператора за служебни цели. Индивидуалният административен акт да бъде изпратен:</w:t>
      </w:r>
    </w:p>
    <w:p w:rsidR="005C66E6" w:rsidRDefault="005C66E6" w:rsidP="005C66E6">
      <w:pPr>
        <w:pStyle w:val="ae"/>
        <w:numPr>
          <w:ilvl w:val="0"/>
          <w:numId w:val="7"/>
        </w:numPr>
        <w:spacing w:after="120"/>
        <w:ind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като вътрешна препоръчана пощенска пратка.</w:t>
      </w:r>
    </w:p>
    <w:p w:rsidR="005C66E6" w:rsidRDefault="005C66E6" w:rsidP="005C66E6">
      <w:pPr>
        <w:pStyle w:val="ae"/>
        <w:numPr>
          <w:ilvl w:val="0"/>
          <w:numId w:val="7"/>
        </w:numPr>
        <w:spacing w:after="120"/>
        <w:ind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като вътрешна куриерска пратка;</w:t>
      </w:r>
    </w:p>
    <w:p w:rsidR="005C66E6" w:rsidRDefault="005C66E6" w:rsidP="005C66E6">
      <w:pPr>
        <w:pStyle w:val="ae"/>
        <w:numPr>
          <w:ilvl w:val="0"/>
          <w:numId w:val="7"/>
        </w:numPr>
        <w:spacing w:after="120"/>
        <w:ind w:right="-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като международна препоръчана пощенска пратка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5C66E6" w:rsidRDefault="005C66E6" w:rsidP="005C66E6">
      <w:pPr>
        <w:spacing w:after="120"/>
        <w:ind w:right="37" w:firstLine="360"/>
        <w:jc w:val="both"/>
      </w:pPr>
      <w:r>
        <w:sym w:font="Times New Roman" w:char="F00A"/>
      </w:r>
      <w:r>
        <w:t xml:space="preserve"> По електронен път на електронна поща……………………………………………..</w:t>
      </w:r>
    </w:p>
    <w:p w:rsidR="005C66E6" w:rsidRDefault="005C66E6" w:rsidP="005C66E6">
      <w:pPr>
        <w:spacing w:before="120"/>
        <w:ind w:left="4956" w:hanging="4956"/>
        <w:jc w:val="both"/>
      </w:pPr>
    </w:p>
    <w:p w:rsidR="005C66E6" w:rsidRDefault="005C66E6" w:rsidP="005C66E6">
      <w:pPr>
        <w:spacing w:before="120"/>
        <w:ind w:left="4956" w:hanging="4956"/>
        <w:jc w:val="both"/>
      </w:pPr>
      <w:r>
        <w:t>Дата:................................</w:t>
      </w:r>
      <w:r>
        <w:tab/>
      </w:r>
      <w:r>
        <w:tab/>
      </w:r>
      <w:r>
        <w:tab/>
        <w:t>Заявител: …………………</w:t>
      </w:r>
    </w:p>
    <w:p w:rsidR="005C66E6" w:rsidRDefault="005C66E6" w:rsidP="005C66E6">
      <w:pPr>
        <w:ind w:left="7088" w:firstLine="6"/>
        <w:jc w:val="both"/>
        <w:rPr>
          <w:i/>
        </w:rPr>
      </w:pPr>
      <w:r>
        <w:rPr>
          <w:i/>
        </w:rPr>
        <w:t>(подпис)</w:t>
      </w:r>
    </w:p>
    <w:p w:rsidR="005C66E6" w:rsidRDefault="005C66E6" w:rsidP="005C66E6"/>
    <w:p w:rsidR="00E607D2" w:rsidRDefault="00E607D2" w:rsidP="002F43B8"/>
    <w:sectPr w:rsidR="00E607D2" w:rsidSect="00E607D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0CDA" w:rsidRDefault="00140CDA" w:rsidP="00EE272B">
      <w:r>
        <w:separator/>
      </w:r>
    </w:p>
  </w:endnote>
  <w:endnote w:type="continuationSeparator" w:id="0">
    <w:p w:rsidR="00140CDA" w:rsidRDefault="00140CDA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aturionModernCyr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7D2" w:rsidRDefault="00140CDA" w:rsidP="00E607D2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47163A" w:rsidRPr="00EE272B" w:rsidRDefault="0047163A" w:rsidP="0047163A">
    <w:pPr>
      <w:tabs>
        <w:tab w:val="left" w:pos="142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EA4844D" wp14:editId="78744287">
          <wp:simplePos x="0" y="0"/>
          <wp:positionH relativeFrom="column">
            <wp:posOffset>-233680</wp:posOffset>
          </wp:positionH>
          <wp:positionV relativeFrom="paragraph">
            <wp:posOffset>35560</wp:posOffset>
          </wp:positionV>
          <wp:extent cx="704850" cy="572664"/>
          <wp:effectExtent l="0" t="0" r="0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572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</w:t>
    </w:r>
    <w:r w:rsidRPr="00EE272B">
      <w:rPr>
        <w:sz w:val="20"/>
        <w:szCs w:val="20"/>
      </w:rPr>
      <w:t>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47163A" w:rsidRPr="00790426" w:rsidRDefault="0047163A" w:rsidP="0047163A">
    <w:pPr>
      <w:tabs>
        <w:tab w:val="left" w:pos="1080"/>
      </w:tabs>
      <w:jc w:val="center"/>
      <w:rPr>
        <w:b/>
        <w:sz w:val="20"/>
        <w:szCs w:val="20"/>
        <w:u w:val="single"/>
      </w:rPr>
    </w:pPr>
    <w:proofErr w:type="gramStart"/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proofErr w:type="gramEnd"/>
    <w:r w:rsidRPr="00EE272B">
      <w:t xml:space="preserve">: </w:t>
    </w:r>
    <w:hyperlink r:id="rId2" w:history="1">
      <w:r w:rsidRPr="00EE272B">
        <w:rPr>
          <w:rStyle w:val="a3"/>
          <w:sz w:val="20"/>
          <w:szCs w:val="20"/>
          <w:lang w:val="fr-FR"/>
        </w:rPr>
        <w:t>obshtina</w:t>
      </w:r>
      <w:r w:rsidRPr="00EE272B">
        <w:rPr>
          <w:rStyle w:val="a3"/>
          <w:sz w:val="20"/>
          <w:szCs w:val="20"/>
        </w:rPr>
        <w:t>@</w:t>
      </w:r>
      <w:r w:rsidRPr="00EE272B">
        <w:rPr>
          <w:rStyle w:val="a3"/>
          <w:sz w:val="20"/>
          <w:szCs w:val="20"/>
          <w:lang w:val="fr-FR"/>
        </w:rPr>
        <w:t>dolnamitropolia.bg</w:t>
      </w:r>
    </w:hyperlink>
    <w:r w:rsidRPr="00EE272B">
      <w:t xml:space="preserve">, </w:t>
    </w:r>
    <w:hyperlink r:id="rId3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</w:p>
  <w:p w:rsidR="00D84713" w:rsidRPr="00E607D2" w:rsidRDefault="00D84713" w:rsidP="0047163A">
    <w:pPr>
      <w:tabs>
        <w:tab w:val="left" w:pos="1080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5C66E6" w:rsidP="000E6ACD">
    <w:pPr>
      <w:tabs>
        <w:tab w:val="left" w:pos="1080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-414655</wp:posOffset>
          </wp:positionH>
          <wp:positionV relativeFrom="paragraph">
            <wp:posOffset>93345</wp:posOffset>
          </wp:positionV>
          <wp:extent cx="962025" cy="645160"/>
          <wp:effectExtent l="0" t="0" r="9525" b="2540"/>
          <wp:wrapNone/>
          <wp:docPr id="1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0CDA"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D84713" w:rsidP="000E6ACD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 xml:space="preserve">  </w:t>
    </w:r>
    <w:r w:rsidRPr="00EE272B">
      <w:rPr>
        <w:sz w:val="20"/>
        <w:szCs w:val="20"/>
      </w:rPr>
      <w:t>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proofErr w:type="gramStart"/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proofErr w:type="gramEnd"/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0CDA" w:rsidRDefault="00140CDA" w:rsidP="00EE272B">
      <w:r>
        <w:separator/>
      </w:r>
    </w:p>
  </w:footnote>
  <w:footnote w:type="continuationSeparator" w:id="0">
    <w:p w:rsidR="00140CDA" w:rsidRDefault="00140CDA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140CDA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7216">
          <v:imagedata r:id="rId1" o:title=""/>
          <w10:wrap side="left"/>
        </v:shape>
        <o:OLEObject Type="Embed" ProgID="CorelDRAW.Graphic.12" ShapeID="_x0000_s2057" DrawAspect="Content" ObjectID="_1763468590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140CDA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140CDA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763468591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140CDA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B044C"/>
    <w:multiLevelType w:val="hybridMultilevel"/>
    <w:tmpl w:val="0AE686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DB78FF"/>
    <w:multiLevelType w:val="hybridMultilevel"/>
    <w:tmpl w:val="57E664F8"/>
    <w:lvl w:ilvl="0" w:tplc="AE3A6F3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b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E6"/>
    <w:rsid w:val="000027FE"/>
    <w:rsid w:val="00006C02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40CDA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D4F80"/>
    <w:rsid w:val="002E5822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159"/>
    <w:rsid w:val="004579D5"/>
    <w:rsid w:val="00457F6E"/>
    <w:rsid w:val="004612BE"/>
    <w:rsid w:val="00464B87"/>
    <w:rsid w:val="00464D06"/>
    <w:rsid w:val="00467DB7"/>
    <w:rsid w:val="0047163A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43AF"/>
    <w:rsid w:val="004C19D6"/>
    <w:rsid w:val="004C6768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C66E6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A5D8B"/>
    <w:rsid w:val="008B6499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332F"/>
    <w:rsid w:val="00A32EA4"/>
    <w:rsid w:val="00A440B8"/>
    <w:rsid w:val="00A45B8C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92E8B"/>
    <w:rsid w:val="00B9305D"/>
    <w:rsid w:val="00BA2EC6"/>
    <w:rsid w:val="00BA3952"/>
    <w:rsid w:val="00BA5F9F"/>
    <w:rsid w:val="00BB3337"/>
    <w:rsid w:val="00BB757D"/>
    <w:rsid w:val="00BB7C2F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B7CD6"/>
    <w:rsid w:val="00DC30EC"/>
    <w:rsid w:val="00DC59FC"/>
    <w:rsid w:val="00DD2847"/>
    <w:rsid w:val="00DE1D8B"/>
    <w:rsid w:val="00DE3595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773D"/>
    <w:rsid w:val="00E60220"/>
    <w:rsid w:val="00E607D2"/>
    <w:rsid w:val="00E9213D"/>
    <w:rsid w:val="00EA4344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66E6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5C66E6"/>
    <w:pPr>
      <w:keepNext/>
      <w:jc w:val="right"/>
      <w:outlineLvl w:val="1"/>
    </w:pPr>
    <w:rPr>
      <w:rFonts w:ascii="NewSaturionModernCyr" w:hAnsi="NewSaturionModernCyr"/>
      <w:b/>
      <w:szCs w:val="20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5C66E6"/>
    <w:pPr>
      <w:keepNext/>
      <w:ind w:firstLine="720"/>
      <w:jc w:val="both"/>
      <w:outlineLvl w:val="2"/>
    </w:pPr>
    <w:rPr>
      <w:b/>
      <w:sz w:val="28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20">
    <w:name w:val="Заглавие 2 Знак"/>
    <w:basedOn w:val="a0"/>
    <w:link w:val="2"/>
    <w:semiHidden/>
    <w:rsid w:val="005C66E6"/>
    <w:rPr>
      <w:rFonts w:ascii="NewSaturionModernCyr" w:hAnsi="NewSaturionModernCyr"/>
      <w:b/>
      <w:sz w:val="24"/>
      <w:lang w:eastAsia="en-US"/>
    </w:rPr>
  </w:style>
  <w:style w:type="character" w:customStyle="1" w:styleId="30">
    <w:name w:val="Заглавие 3 Знак"/>
    <w:basedOn w:val="a0"/>
    <w:link w:val="3"/>
    <w:semiHidden/>
    <w:rsid w:val="005C66E6"/>
    <w:rPr>
      <w:b/>
      <w:sz w:val="28"/>
      <w:lang w:eastAsia="en-US"/>
    </w:rPr>
  </w:style>
  <w:style w:type="paragraph" w:styleId="ae">
    <w:name w:val="List Paragraph"/>
    <w:basedOn w:val="a"/>
    <w:qFormat/>
    <w:rsid w:val="005C66E6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C66E6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5C66E6"/>
    <w:pPr>
      <w:keepNext/>
      <w:jc w:val="right"/>
      <w:outlineLvl w:val="1"/>
    </w:pPr>
    <w:rPr>
      <w:rFonts w:ascii="NewSaturionModernCyr" w:hAnsi="NewSaturionModernCyr"/>
      <w:b/>
      <w:szCs w:val="20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5C66E6"/>
    <w:pPr>
      <w:keepNext/>
      <w:ind w:firstLine="720"/>
      <w:jc w:val="both"/>
      <w:outlineLvl w:val="2"/>
    </w:pPr>
    <w:rPr>
      <w:b/>
      <w:sz w:val="28"/>
      <w:szCs w:val="20"/>
      <w:lang w:eastAsia="en-US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20">
    <w:name w:val="Заглавие 2 Знак"/>
    <w:basedOn w:val="a0"/>
    <w:link w:val="2"/>
    <w:semiHidden/>
    <w:rsid w:val="005C66E6"/>
    <w:rPr>
      <w:rFonts w:ascii="NewSaturionModernCyr" w:hAnsi="NewSaturionModernCyr"/>
      <w:b/>
      <w:sz w:val="24"/>
      <w:lang w:eastAsia="en-US"/>
    </w:rPr>
  </w:style>
  <w:style w:type="character" w:customStyle="1" w:styleId="30">
    <w:name w:val="Заглавие 3 Знак"/>
    <w:basedOn w:val="a0"/>
    <w:link w:val="3"/>
    <w:semiHidden/>
    <w:rsid w:val="005C66E6"/>
    <w:rPr>
      <w:b/>
      <w:sz w:val="28"/>
      <w:lang w:eastAsia="en-US"/>
    </w:rPr>
  </w:style>
  <w:style w:type="paragraph" w:styleId="ae">
    <w:name w:val="List Paragraph"/>
    <w:basedOn w:val="a"/>
    <w:qFormat/>
    <w:rsid w:val="005C66E6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olnamitropolia.bg" TargetMode="External"/><Relationship Id="rId2" Type="http://schemas.openxmlformats.org/officeDocument/2006/relationships/hyperlink" Target="mailto:obshtina@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4;&#1041;&#1065;&#1048;&#1053;&#1040;%20&#1044;&#1054;&#1051;&#1053;&#1040;%20&#1052;&#1048;&#1058;&#1056;&#1054;&#1055;&#1054;&#1051;&#1048;&#1071;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4B546-14B5-4C47-AEDD-8A070EAD0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ОБЩИНА ДОЛНА МИТРОПОЛИЯ</Template>
  <TotalTime>0</TotalTime>
  <Pages>1</Pages>
  <Words>288</Words>
  <Characters>1646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1931</CharactersWithSpaces>
  <SharedDoc>false</SharedDoc>
  <HLinks>
    <vt:vector size="12" baseType="variant"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0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USER</dc:creator>
  <cp:lastModifiedBy>USER</cp:lastModifiedBy>
  <cp:revision>2</cp:revision>
  <cp:lastPrinted>2019-10-30T06:36:00Z</cp:lastPrinted>
  <dcterms:created xsi:type="dcterms:W3CDTF">2023-12-07T13:36:00Z</dcterms:created>
  <dcterms:modified xsi:type="dcterms:W3CDTF">2023-12-07T13:36:00Z</dcterms:modified>
</cp:coreProperties>
</file>