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DB2" w:rsidRDefault="00C26DB2" w:rsidP="00C26DB2">
      <w:pPr>
        <w:jc w:val="center"/>
        <w:rPr>
          <w:b/>
        </w:rPr>
      </w:pPr>
      <w:r>
        <w:rPr>
          <w:b/>
        </w:rPr>
        <w:t xml:space="preserve">УДОСТОВЕРЕНИЕ </w:t>
      </w:r>
    </w:p>
    <w:p w:rsidR="00C26DB2" w:rsidRDefault="00C26DB2" w:rsidP="00C26DB2">
      <w:pPr>
        <w:jc w:val="center"/>
      </w:pPr>
      <w:r>
        <w:rPr>
          <w:b/>
        </w:rPr>
        <w:t>ЗА ДЕКЛАРИРАНИ ДАННИ</w:t>
      </w:r>
    </w:p>
    <w:p w:rsidR="00C26DB2" w:rsidRDefault="00C26DB2" w:rsidP="00C26DB2">
      <w:pPr>
        <w:jc w:val="center"/>
      </w:pPr>
      <w:r>
        <w:t>(</w:t>
      </w:r>
      <w:r>
        <w:rPr>
          <w:i/>
        </w:rPr>
        <w:t>Уникален идентификатор на административната услуга – 2071</w:t>
      </w:r>
      <w:r>
        <w:t>)</w:t>
      </w:r>
    </w:p>
    <w:p w:rsidR="00C26DB2" w:rsidRDefault="00C26DB2" w:rsidP="00C26DB2">
      <w:pPr>
        <w:spacing w:before="240"/>
      </w:pPr>
      <w:r>
        <w:t>Настоящото удостоверение се издава на:………………………….……………………….</w:t>
      </w:r>
    </w:p>
    <w:p w:rsidR="00C26DB2" w:rsidRDefault="00C26DB2" w:rsidP="00C26DB2">
      <w:pPr>
        <w:spacing w:before="240"/>
      </w:pPr>
      <w:r>
        <w:t>………………………………………………………………………………………………….</w:t>
      </w:r>
    </w:p>
    <w:p w:rsidR="00C26DB2" w:rsidRDefault="00C26DB2" w:rsidP="00C26DB2">
      <w:pPr>
        <w:spacing w:line="360" w:lineRule="auto"/>
        <w:ind w:firstLine="567"/>
        <w:jc w:val="center"/>
        <w:rPr>
          <w:i/>
          <w:sz w:val="20"/>
        </w:rPr>
      </w:pPr>
      <w:r>
        <w:rPr>
          <w:i/>
          <w:sz w:val="20"/>
        </w:rPr>
        <w:t xml:space="preserve">(посочете трите имена на физическото лице или наименованието на </w:t>
      </w:r>
      <w:r>
        <w:rPr>
          <w:i/>
          <w:color w:val="000000"/>
          <w:sz w:val="20"/>
        </w:rPr>
        <w:t>юридическото лице</w:t>
      </w:r>
      <w:r>
        <w:rPr>
          <w:i/>
          <w:sz w:val="20"/>
        </w:rPr>
        <w:t>)</w:t>
      </w:r>
    </w:p>
    <w:p w:rsidR="00C26DB2" w:rsidRDefault="00C26DB2" w:rsidP="00C26DB2">
      <w:pPr>
        <w:spacing w:line="360" w:lineRule="auto"/>
        <w:jc w:val="both"/>
      </w:pPr>
      <w:r>
        <w:t xml:space="preserve">ЕГН/ЕИК…………………………………….., постоянен/настоящ адрес или адрес на управление на </w:t>
      </w:r>
      <w:r>
        <w:rPr>
          <w:color w:val="000000"/>
        </w:rPr>
        <w:t>юридическото лице</w:t>
      </w:r>
      <w:r>
        <w:t>: гр./с. ........................................, община…………..…, област……………………………. ул. (ж.к.) ……….……………………............................., тел.: ………...................., електронна поща ...........................................................................</w:t>
      </w:r>
    </w:p>
    <w:p w:rsidR="00C26DB2" w:rsidRDefault="00C26DB2" w:rsidP="00C26DB2">
      <w:pPr>
        <w:spacing w:before="120"/>
        <w:jc w:val="both"/>
      </w:pPr>
      <w:r>
        <w:rPr>
          <w:caps/>
          <w:color w:val="000000"/>
        </w:rPr>
        <w:t>ю</w:t>
      </w:r>
      <w:r>
        <w:rPr>
          <w:color w:val="000000"/>
        </w:rPr>
        <w:t>ридическото лице</w:t>
      </w:r>
      <w:r>
        <w:t xml:space="preserve"> се представлява от ……………………………………………………</w:t>
      </w:r>
      <w:r>
        <w:br/>
        <w:t>………………………………………………………………………………………………….</w:t>
      </w:r>
    </w:p>
    <w:p w:rsidR="00C26DB2" w:rsidRDefault="00C26DB2" w:rsidP="00C26DB2">
      <w:pPr>
        <w:jc w:val="both"/>
        <w:rPr>
          <w:i/>
          <w:sz w:val="20"/>
        </w:rPr>
      </w:pPr>
      <w:r>
        <w:tab/>
      </w:r>
      <w:r>
        <w:tab/>
      </w:r>
      <w:r>
        <w:rPr>
          <w:sz w:val="20"/>
        </w:rPr>
        <w:tab/>
      </w:r>
      <w:r>
        <w:rPr>
          <w:i/>
          <w:sz w:val="20"/>
        </w:rPr>
        <w:t>(трите имена на представителя/пълномощника и ЕГН)</w:t>
      </w:r>
    </w:p>
    <w:p w:rsidR="00C26DB2" w:rsidRDefault="00C26DB2" w:rsidP="00C26DB2">
      <w:pPr>
        <w:spacing w:before="120"/>
        <w:jc w:val="both"/>
      </w:pPr>
      <w:r>
        <w:t>№/дата на пълномощното …………………………………….</w:t>
      </w:r>
    </w:p>
    <w:p w:rsidR="00C26DB2" w:rsidRDefault="00C26DB2" w:rsidP="00C26DB2"/>
    <w:p w:rsidR="00C26DB2" w:rsidRDefault="00C26DB2" w:rsidP="00C26DB2">
      <w:pPr>
        <w:spacing w:after="120"/>
        <w:rPr>
          <w:rFonts w:eastAsia="Courier New"/>
        </w:rPr>
      </w:pPr>
      <w:r>
        <w:rPr>
          <w:rFonts w:eastAsia="Courier New"/>
        </w:rPr>
        <w:t>в уверение на това, че съгласно подадени данъчни документи, същият/същата е декларирал/декларирала следните данни:</w:t>
      </w:r>
    </w:p>
    <w:p w:rsidR="00C26DB2" w:rsidRDefault="00C26DB2" w:rsidP="00C26DB2">
      <w:pPr>
        <w:spacing w:after="120"/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42"/>
      </w:tblGrid>
      <w:tr w:rsidR="00C26DB2" w:rsidTr="00C26DB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B2" w:rsidRDefault="00C26DB2">
            <w:pPr>
              <w:jc w:val="right"/>
              <w:rPr>
                <w:sz w:val="20"/>
              </w:rPr>
            </w:pPr>
            <w:r>
              <w:rPr>
                <w:sz w:val="20"/>
              </w:rPr>
              <w:t>Лицето е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B2" w:rsidRDefault="00C26DB2"/>
        </w:tc>
      </w:tr>
      <w:tr w:rsidR="00C26DB2" w:rsidTr="00C26DB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B2" w:rsidRDefault="00C26DB2">
            <w:pPr>
              <w:jc w:val="right"/>
              <w:rPr>
                <w:sz w:val="20"/>
              </w:rPr>
            </w:pPr>
            <w:r>
              <w:rPr>
                <w:sz w:val="20"/>
              </w:rPr>
              <w:t>Вид декларация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B2" w:rsidRDefault="00C26DB2"/>
        </w:tc>
      </w:tr>
      <w:tr w:rsidR="00C26DB2" w:rsidTr="00C26DB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B2" w:rsidRDefault="00C26DB2">
            <w:pPr>
              <w:jc w:val="right"/>
              <w:rPr>
                <w:sz w:val="20"/>
              </w:rPr>
            </w:pPr>
            <w:r>
              <w:rPr>
                <w:sz w:val="20"/>
              </w:rPr>
              <w:t>Адрес</w:t>
            </w:r>
          </w:p>
          <w:p w:rsidR="00C26DB2" w:rsidRDefault="00C26DB2">
            <w:pPr>
              <w:jc w:val="right"/>
              <w:rPr>
                <w:sz w:val="20"/>
              </w:rPr>
            </w:pP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B2" w:rsidRDefault="00C26DB2"/>
        </w:tc>
      </w:tr>
      <w:tr w:rsidR="00C26DB2" w:rsidTr="00C26DB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B2" w:rsidRDefault="00C26DB2">
            <w:pPr>
              <w:jc w:val="right"/>
              <w:rPr>
                <w:sz w:val="20"/>
              </w:rPr>
            </w:pPr>
            <w:r>
              <w:rPr>
                <w:sz w:val="20"/>
              </w:rPr>
              <w:t>Описание на имота</w:t>
            </w:r>
          </w:p>
          <w:p w:rsidR="00C26DB2" w:rsidRDefault="00C26DB2">
            <w:pPr>
              <w:jc w:val="right"/>
              <w:rPr>
                <w:sz w:val="20"/>
              </w:rPr>
            </w:pP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B2" w:rsidRDefault="00C26DB2"/>
        </w:tc>
      </w:tr>
      <w:tr w:rsidR="00C26DB2" w:rsidTr="00C26DB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B2" w:rsidRDefault="00C26DB2">
            <w:pPr>
              <w:jc w:val="right"/>
              <w:rPr>
                <w:sz w:val="20"/>
              </w:rPr>
            </w:pPr>
            <w:r>
              <w:rPr>
                <w:sz w:val="20"/>
              </w:rPr>
              <w:t>Документ за собственост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B2" w:rsidRDefault="00C26DB2"/>
        </w:tc>
      </w:tr>
    </w:tbl>
    <w:p w:rsidR="00C26DB2" w:rsidRDefault="00C26DB2" w:rsidP="00C26DB2">
      <w:pPr>
        <w:spacing w:after="120"/>
        <w:rPr>
          <w:rFonts w:eastAsia="Courier New"/>
          <w:sz w:val="8"/>
          <w:szCs w:val="8"/>
        </w:rPr>
      </w:pPr>
    </w:p>
    <w:p w:rsidR="00C26DB2" w:rsidRDefault="00C26DB2" w:rsidP="00C26DB2">
      <w:r>
        <w:rPr>
          <w:rFonts w:eastAsia="Courier New"/>
        </w:rPr>
        <w:t>Движимо имущество: …………………………….……………………………………………………………………</w:t>
      </w:r>
    </w:p>
    <w:p w:rsidR="00C26DB2" w:rsidRDefault="00C26DB2" w:rsidP="00C26DB2">
      <w:r>
        <w:t>………………………………………………………….………………………………………</w:t>
      </w:r>
    </w:p>
    <w:p w:rsidR="00C26DB2" w:rsidRDefault="00C26DB2" w:rsidP="00C26DB2">
      <w:r>
        <w:rPr>
          <w:rFonts w:eastAsia="Courier New"/>
        </w:rPr>
        <w:t>Други декларации: ………………………………………………………………………………………………….</w:t>
      </w:r>
    </w:p>
    <w:p w:rsidR="00C26DB2" w:rsidRDefault="00C26DB2" w:rsidP="00C26DB2">
      <w:r>
        <w:t>…………………………………………………………..…………………………………….</w:t>
      </w:r>
    </w:p>
    <w:p w:rsidR="00C26DB2" w:rsidRDefault="00C26DB2" w:rsidP="00C26DB2">
      <w:r>
        <w:rPr>
          <w:rFonts w:eastAsia="Courier New"/>
        </w:rPr>
        <w:t>Удостоверението се издава по данни на община ……….…..….. отдел …..……..………,</w:t>
      </w:r>
    </w:p>
    <w:p w:rsidR="00C26DB2" w:rsidRDefault="00C26DB2" w:rsidP="00C26DB2">
      <w:r>
        <w:rPr>
          <w:rFonts w:eastAsia="Courier New"/>
        </w:rPr>
        <w:t>актуални към …………………………………………………………………………………</w:t>
      </w:r>
    </w:p>
    <w:p w:rsidR="00C26DB2" w:rsidRDefault="00C26DB2" w:rsidP="00C26DB2">
      <w:r>
        <w:rPr>
          <w:rFonts w:eastAsia="Courier New"/>
        </w:rPr>
        <w:t>Удостоверението се издава по повод подадено искане вх. №: ………………………...…,</w:t>
      </w:r>
    </w:p>
    <w:p w:rsidR="00C26DB2" w:rsidRDefault="00C26DB2" w:rsidP="00C26DB2">
      <w:pPr>
        <w:rPr>
          <w:rFonts w:eastAsia="Courier New"/>
          <w:color w:val="000000"/>
        </w:rPr>
      </w:pPr>
      <w:r>
        <w:rPr>
          <w:rFonts w:eastAsia="Courier New"/>
        </w:rPr>
        <w:t>за да послужи пред …………………………..……………………………………………….</w:t>
      </w:r>
    </w:p>
    <w:p w:rsidR="00C26DB2" w:rsidRDefault="00C26DB2" w:rsidP="00C26DB2">
      <w:pPr>
        <w:rPr>
          <w:rFonts w:eastAsia="Courier New"/>
          <w:color w:val="000000"/>
        </w:rPr>
      </w:pPr>
      <w:r>
        <w:rPr>
          <w:rFonts w:eastAsia="Courier New"/>
          <w:color w:val="000000"/>
        </w:rPr>
        <w:t>Орган по приходите ..............................</w:t>
      </w:r>
    </w:p>
    <w:p w:rsidR="00C26DB2" w:rsidRDefault="00C26DB2" w:rsidP="00C26DB2">
      <w:pPr>
        <w:rPr>
          <w:rFonts w:eastAsia="Courier New"/>
          <w:color w:val="000000"/>
        </w:rPr>
      </w:pPr>
    </w:p>
    <w:p w:rsidR="00C26DB2" w:rsidRDefault="00C26DB2" w:rsidP="00C26DB2">
      <w:pPr>
        <w:textAlignment w:val="center"/>
      </w:pPr>
      <w:r>
        <w:t>Длъжностно лице: ........................................</w:t>
      </w:r>
    </w:p>
    <w:p w:rsidR="00C26DB2" w:rsidRDefault="00C26DB2" w:rsidP="00C26DB2">
      <w:pPr>
        <w:ind w:left="1440" w:firstLine="720"/>
      </w:pPr>
      <w:r>
        <w:t>(име и подпис)</w:t>
      </w:r>
    </w:p>
    <w:p w:rsidR="00C26DB2" w:rsidRDefault="00C26DB2" w:rsidP="00C26DB2"/>
    <w:p w:rsidR="00E607D2" w:rsidRDefault="00E607D2" w:rsidP="002F43B8">
      <w:bookmarkStart w:id="0" w:name="_GoBack"/>
      <w:bookmarkEnd w:id="0"/>
    </w:p>
    <w:sectPr w:rsidR="00E607D2" w:rsidSect="00E607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1134" w:bottom="180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DE4" w:rsidRDefault="00531DE4" w:rsidP="00EE272B">
      <w:r>
        <w:separator/>
      </w:r>
    </w:p>
  </w:endnote>
  <w:endnote w:type="continuationSeparator" w:id="0">
    <w:p w:rsidR="00531DE4" w:rsidRDefault="00531DE4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7D2" w:rsidRDefault="00E607D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7D2" w:rsidRDefault="00C26DB2" w:rsidP="00E607D2">
    <w:pPr>
      <w:tabs>
        <w:tab w:val="left" w:pos="1080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-414655</wp:posOffset>
          </wp:positionH>
          <wp:positionV relativeFrom="paragraph">
            <wp:posOffset>93345</wp:posOffset>
          </wp:positionV>
          <wp:extent cx="962025" cy="645160"/>
          <wp:effectExtent l="0" t="0" r="9525" b="2540"/>
          <wp:wrapNone/>
          <wp:docPr id="16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7D2"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E607D2" w:rsidRPr="00EE272B" w:rsidRDefault="00E607D2" w:rsidP="00E607D2">
    <w:pPr>
      <w:tabs>
        <w:tab w:val="left" w:pos="1080"/>
      </w:tabs>
      <w:jc w:val="center"/>
      <w:rPr>
        <w:sz w:val="20"/>
        <w:szCs w:val="20"/>
      </w:rPr>
    </w:pP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E607D2" w:rsidRPr="000E6ACD" w:rsidRDefault="00E607D2" w:rsidP="00E607D2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  <w:p w:rsidR="00D84713" w:rsidRPr="00E607D2" w:rsidRDefault="00D84713" w:rsidP="00E607D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C26DB2" w:rsidP="000E6ACD">
    <w:pPr>
      <w:tabs>
        <w:tab w:val="left" w:pos="1080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-414655</wp:posOffset>
          </wp:positionH>
          <wp:positionV relativeFrom="paragraph">
            <wp:posOffset>93345</wp:posOffset>
          </wp:positionV>
          <wp:extent cx="962025" cy="645160"/>
          <wp:effectExtent l="0" t="0" r="9525" b="2540"/>
          <wp:wrapNone/>
          <wp:docPr id="1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7C2F"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D84713" w:rsidRPr="00EE272B" w:rsidRDefault="00D84713" w:rsidP="000E6ACD">
    <w:pPr>
      <w:tabs>
        <w:tab w:val="left" w:pos="1080"/>
      </w:tabs>
      <w:jc w:val="center"/>
      <w:rPr>
        <w:sz w:val="20"/>
        <w:szCs w:val="20"/>
      </w:rPr>
    </w:pP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DE4" w:rsidRDefault="00531DE4" w:rsidP="00EE272B">
      <w:r>
        <w:separator/>
      </w:r>
    </w:p>
  </w:footnote>
  <w:footnote w:type="continuationSeparator" w:id="0">
    <w:p w:rsidR="00531DE4" w:rsidRDefault="00531DE4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7D2" w:rsidRDefault="00E607D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BB7C2F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7216">
          <v:imagedata r:id="rId1" o:title=""/>
          <w10:wrap side="left"/>
        </v:shape>
        <o:OLEObject Type="Embed" ProgID="CorelDRAW.Graphic.12" ShapeID="_x0000_s2057" DrawAspect="Content" ObjectID="_1635669855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BB7C2F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D84713" w:rsidRDefault="00D8471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BB7C2F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635669856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BB7C2F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DB2"/>
    <w:rsid w:val="000027FE"/>
    <w:rsid w:val="00006C02"/>
    <w:rsid w:val="0001148E"/>
    <w:rsid w:val="00014788"/>
    <w:rsid w:val="0001642F"/>
    <w:rsid w:val="0003655E"/>
    <w:rsid w:val="000406B5"/>
    <w:rsid w:val="00041C73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4BDA"/>
    <w:rsid w:val="000E0EB9"/>
    <w:rsid w:val="000E39E0"/>
    <w:rsid w:val="000E55FD"/>
    <w:rsid w:val="000E6ACD"/>
    <w:rsid w:val="00100F14"/>
    <w:rsid w:val="00104406"/>
    <w:rsid w:val="00106A02"/>
    <w:rsid w:val="00107E60"/>
    <w:rsid w:val="00122D00"/>
    <w:rsid w:val="00131F7E"/>
    <w:rsid w:val="00132520"/>
    <w:rsid w:val="00134A0B"/>
    <w:rsid w:val="0013657E"/>
    <w:rsid w:val="00137800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2619"/>
    <w:rsid w:val="001D4574"/>
    <w:rsid w:val="001D4D3C"/>
    <w:rsid w:val="001E4DC8"/>
    <w:rsid w:val="001E69E1"/>
    <w:rsid w:val="001F2ABB"/>
    <w:rsid w:val="001F318D"/>
    <w:rsid w:val="001F669D"/>
    <w:rsid w:val="00202B81"/>
    <w:rsid w:val="00203273"/>
    <w:rsid w:val="0020492A"/>
    <w:rsid w:val="00205821"/>
    <w:rsid w:val="0022294D"/>
    <w:rsid w:val="0022354A"/>
    <w:rsid w:val="00225F42"/>
    <w:rsid w:val="00236709"/>
    <w:rsid w:val="00241231"/>
    <w:rsid w:val="00251909"/>
    <w:rsid w:val="00251929"/>
    <w:rsid w:val="00252527"/>
    <w:rsid w:val="00253516"/>
    <w:rsid w:val="002733AB"/>
    <w:rsid w:val="00274895"/>
    <w:rsid w:val="002749A6"/>
    <w:rsid w:val="002841AF"/>
    <w:rsid w:val="00285A76"/>
    <w:rsid w:val="002979EB"/>
    <w:rsid w:val="002B0B7F"/>
    <w:rsid w:val="002C2B71"/>
    <w:rsid w:val="002C428F"/>
    <w:rsid w:val="002D4F80"/>
    <w:rsid w:val="002E5822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52DA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41F4"/>
    <w:rsid w:val="0045104A"/>
    <w:rsid w:val="00451C66"/>
    <w:rsid w:val="0045463D"/>
    <w:rsid w:val="00457159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929D8"/>
    <w:rsid w:val="00495FBC"/>
    <w:rsid w:val="00497556"/>
    <w:rsid w:val="00497E11"/>
    <w:rsid w:val="004A51A2"/>
    <w:rsid w:val="004B2CD0"/>
    <w:rsid w:val="004B43AF"/>
    <w:rsid w:val="004C19D6"/>
    <w:rsid w:val="004C6768"/>
    <w:rsid w:val="004E2879"/>
    <w:rsid w:val="004E3075"/>
    <w:rsid w:val="004E6E28"/>
    <w:rsid w:val="00503A7A"/>
    <w:rsid w:val="0051079A"/>
    <w:rsid w:val="00513AC1"/>
    <w:rsid w:val="00514A42"/>
    <w:rsid w:val="00515D32"/>
    <w:rsid w:val="00516FF4"/>
    <w:rsid w:val="005270FA"/>
    <w:rsid w:val="00531DE4"/>
    <w:rsid w:val="00534DAE"/>
    <w:rsid w:val="00537E35"/>
    <w:rsid w:val="00541CB3"/>
    <w:rsid w:val="00541FB5"/>
    <w:rsid w:val="0055032C"/>
    <w:rsid w:val="0055581D"/>
    <w:rsid w:val="00563A86"/>
    <w:rsid w:val="00577F4C"/>
    <w:rsid w:val="005822C7"/>
    <w:rsid w:val="00584D2D"/>
    <w:rsid w:val="005877E0"/>
    <w:rsid w:val="00592E5F"/>
    <w:rsid w:val="005958B0"/>
    <w:rsid w:val="00595F09"/>
    <w:rsid w:val="00597FC6"/>
    <w:rsid w:val="005B7A4C"/>
    <w:rsid w:val="005D6938"/>
    <w:rsid w:val="005E074A"/>
    <w:rsid w:val="005E2464"/>
    <w:rsid w:val="005E2A40"/>
    <w:rsid w:val="005E3C5A"/>
    <w:rsid w:val="005F39BE"/>
    <w:rsid w:val="005F56E5"/>
    <w:rsid w:val="005F574B"/>
    <w:rsid w:val="005F6C9B"/>
    <w:rsid w:val="005F7613"/>
    <w:rsid w:val="00624384"/>
    <w:rsid w:val="00625E40"/>
    <w:rsid w:val="00627BE3"/>
    <w:rsid w:val="0063088E"/>
    <w:rsid w:val="00645734"/>
    <w:rsid w:val="0066410A"/>
    <w:rsid w:val="00664EA7"/>
    <w:rsid w:val="00666164"/>
    <w:rsid w:val="00666AC8"/>
    <w:rsid w:val="0067478D"/>
    <w:rsid w:val="006801E5"/>
    <w:rsid w:val="00686790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702C3F"/>
    <w:rsid w:val="0071629E"/>
    <w:rsid w:val="007219D1"/>
    <w:rsid w:val="00723DC9"/>
    <w:rsid w:val="0072684A"/>
    <w:rsid w:val="007359A0"/>
    <w:rsid w:val="00736973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6E7E"/>
    <w:rsid w:val="007D701F"/>
    <w:rsid w:val="007E05FF"/>
    <w:rsid w:val="007E1FAE"/>
    <w:rsid w:val="007E4A7D"/>
    <w:rsid w:val="007E7D30"/>
    <w:rsid w:val="00801C57"/>
    <w:rsid w:val="00812A88"/>
    <w:rsid w:val="00817610"/>
    <w:rsid w:val="00820E37"/>
    <w:rsid w:val="008310BA"/>
    <w:rsid w:val="008331CC"/>
    <w:rsid w:val="00840247"/>
    <w:rsid w:val="008438A6"/>
    <w:rsid w:val="00850471"/>
    <w:rsid w:val="008572FE"/>
    <w:rsid w:val="00865B41"/>
    <w:rsid w:val="0087064C"/>
    <w:rsid w:val="00872215"/>
    <w:rsid w:val="00872B7A"/>
    <w:rsid w:val="008839F7"/>
    <w:rsid w:val="00890D2D"/>
    <w:rsid w:val="0089746E"/>
    <w:rsid w:val="0089795D"/>
    <w:rsid w:val="008B6499"/>
    <w:rsid w:val="008E1611"/>
    <w:rsid w:val="008E4666"/>
    <w:rsid w:val="008E485D"/>
    <w:rsid w:val="008F1E41"/>
    <w:rsid w:val="008F5A7F"/>
    <w:rsid w:val="008F7A01"/>
    <w:rsid w:val="00906190"/>
    <w:rsid w:val="00915FC3"/>
    <w:rsid w:val="00920BB3"/>
    <w:rsid w:val="00923BCA"/>
    <w:rsid w:val="0092498C"/>
    <w:rsid w:val="0092588C"/>
    <w:rsid w:val="00927D07"/>
    <w:rsid w:val="00931A06"/>
    <w:rsid w:val="0093227F"/>
    <w:rsid w:val="0093795F"/>
    <w:rsid w:val="00937A39"/>
    <w:rsid w:val="0094426F"/>
    <w:rsid w:val="00946991"/>
    <w:rsid w:val="009534D6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36A7"/>
    <w:rsid w:val="009E3CED"/>
    <w:rsid w:val="009E45EA"/>
    <w:rsid w:val="009F1825"/>
    <w:rsid w:val="009F4B70"/>
    <w:rsid w:val="009F4DD8"/>
    <w:rsid w:val="009F611A"/>
    <w:rsid w:val="00A02585"/>
    <w:rsid w:val="00A11159"/>
    <w:rsid w:val="00A15E00"/>
    <w:rsid w:val="00A2332F"/>
    <w:rsid w:val="00A32EA4"/>
    <w:rsid w:val="00A440B8"/>
    <w:rsid w:val="00A45B8C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3B18"/>
    <w:rsid w:val="00AC4900"/>
    <w:rsid w:val="00AC7E34"/>
    <w:rsid w:val="00AD54CD"/>
    <w:rsid w:val="00AE4381"/>
    <w:rsid w:val="00AE492C"/>
    <w:rsid w:val="00B13617"/>
    <w:rsid w:val="00B13AF0"/>
    <w:rsid w:val="00B15283"/>
    <w:rsid w:val="00B177BB"/>
    <w:rsid w:val="00B21FE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92E8B"/>
    <w:rsid w:val="00B9305D"/>
    <w:rsid w:val="00BA2EC6"/>
    <w:rsid w:val="00BA3952"/>
    <w:rsid w:val="00BA5F9F"/>
    <w:rsid w:val="00BB3337"/>
    <w:rsid w:val="00BB757D"/>
    <w:rsid w:val="00BB7C2F"/>
    <w:rsid w:val="00BC0B9D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26DB2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C42FB"/>
    <w:rsid w:val="00CD5695"/>
    <w:rsid w:val="00CE32D5"/>
    <w:rsid w:val="00CF5787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68D2"/>
    <w:rsid w:val="00D73920"/>
    <w:rsid w:val="00D73BE3"/>
    <w:rsid w:val="00D7485B"/>
    <w:rsid w:val="00D76E2E"/>
    <w:rsid w:val="00D84713"/>
    <w:rsid w:val="00D96FEE"/>
    <w:rsid w:val="00D9761F"/>
    <w:rsid w:val="00DA0FEA"/>
    <w:rsid w:val="00DA1031"/>
    <w:rsid w:val="00DB7CD6"/>
    <w:rsid w:val="00DC30EC"/>
    <w:rsid w:val="00DC59FC"/>
    <w:rsid w:val="00DD2847"/>
    <w:rsid w:val="00DE1D8B"/>
    <w:rsid w:val="00DE3595"/>
    <w:rsid w:val="00E016C4"/>
    <w:rsid w:val="00E121A8"/>
    <w:rsid w:val="00E13155"/>
    <w:rsid w:val="00E132A9"/>
    <w:rsid w:val="00E16891"/>
    <w:rsid w:val="00E247BC"/>
    <w:rsid w:val="00E31D00"/>
    <w:rsid w:val="00E354C9"/>
    <w:rsid w:val="00E36638"/>
    <w:rsid w:val="00E5773D"/>
    <w:rsid w:val="00E60220"/>
    <w:rsid w:val="00E607D2"/>
    <w:rsid w:val="00E9213D"/>
    <w:rsid w:val="00EA4344"/>
    <w:rsid w:val="00EA7055"/>
    <w:rsid w:val="00EB1685"/>
    <w:rsid w:val="00EB3096"/>
    <w:rsid w:val="00EC7A0A"/>
    <w:rsid w:val="00ED1AD5"/>
    <w:rsid w:val="00ED35BE"/>
    <w:rsid w:val="00ED39D2"/>
    <w:rsid w:val="00EE0EBA"/>
    <w:rsid w:val="00EE1BD6"/>
    <w:rsid w:val="00EE272B"/>
    <w:rsid w:val="00F00206"/>
    <w:rsid w:val="00F0794A"/>
    <w:rsid w:val="00F10C42"/>
    <w:rsid w:val="00F12667"/>
    <w:rsid w:val="00F12B6D"/>
    <w:rsid w:val="00F27236"/>
    <w:rsid w:val="00F27624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74036"/>
    <w:rsid w:val="00F868DB"/>
    <w:rsid w:val="00F90F10"/>
    <w:rsid w:val="00F91EB2"/>
    <w:rsid w:val="00F97519"/>
    <w:rsid w:val="00FA39A1"/>
    <w:rsid w:val="00FA71F4"/>
    <w:rsid w:val="00FB18BA"/>
    <w:rsid w:val="00FB601A"/>
    <w:rsid w:val="00FC15D5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6DB2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6DB2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4;&#1041;&#1065;&#1048;&#1053;&#1040;%20&#1044;&#1054;&#1051;&#1053;&#1040;%20&#1052;&#1048;&#1058;&#1056;&#1054;&#1055;&#1054;&#1051;&#1048;&#1071;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E5FBB-0734-44CA-8766-B7835506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ОБЩИНА ДОЛНА МИТРОПОЛИЯ</Template>
  <TotalTime>1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1584</CharactersWithSpaces>
  <SharedDoc>false</SharedDoc>
  <HLinks>
    <vt:vector size="12" baseType="variant"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0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USER</dc:creator>
  <cp:lastModifiedBy>USER</cp:lastModifiedBy>
  <cp:revision>1</cp:revision>
  <cp:lastPrinted>2019-10-30T06:36:00Z</cp:lastPrinted>
  <dcterms:created xsi:type="dcterms:W3CDTF">2019-11-19T09:56:00Z</dcterms:created>
  <dcterms:modified xsi:type="dcterms:W3CDTF">2019-11-19T09:57:00Z</dcterms:modified>
</cp:coreProperties>
</file>